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49154B" w:rsidRDefault="003B79E0" w:rsidP="00D530F1">
      <w:pPr>
        <w:pStyle w:val="ac"/>
        <w:shd w:val="clear" w:color="auto" w:fill="FFFFFF"/>
        <w:bidi w:val="0"/>
        <w:spacing w:line="240" w:lineRule="auto"/>
        <w:ind w:left="782"/>
        <w:rPr>
          <w:rFonts w:ascii="David" w:hAnsi="David" w:cs="David"/>
          <w:color w:val="000000"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797F563" wp14:editId="1BADDCA4">
                <wp:simplePos x="0" y="0"/>
                <wp:positionH relativeFrom="column">
                  <wp:posOffset>638175</wp:posOffset>
                </wp:positionH>
                <wp:positionV relativeFrom="paragraph">
                  <wp:posOffset>-499110</wp:posOffset>
                </wp:positionV>
                <wp:extent cx="1010284" cy="337497"/>
                <wp:effectExtent l="0" t="0" r="0" b="5715"/>
                <wp:wrapNone/>
                <wp:docPr id="217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10284" cy="33749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0086" w:rsidRPr="00293ED5" w:rsidRDefault="00910086" w:rsidP="00910086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6"/>
                                <w:rtl/>
                                <w:cs/>
                              </w:rPr>
                            </w:pPr>
                            <w:r w:rsidRPr="00293ED5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עיריית אשדוד</w:t>
                            </w:r>
                            <w:r w:rsidRPr="00293ED5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מינהל</w:t>
                            </w:r>
                            <w:proofErr w:type="spellEnd"/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החינוך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7797F563"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50.25pt;margin-top:-39.3pt;width:79.55pt;height:26.55pt;flip:x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" filled="f" stroked="f">
                <v:textbox>
                  <w:txbxContent>
                    <w:p w:rsidR="00910086" w:rsidRPr="00293ED5" w:rsidRDefault="00910086" w:rsidP="00910086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16"/>
                          <w:szCs w:val="16"/>
                          <w:rtl/>
                          <w:cs/>
                        </w:rPr>
                      </w:pPr>
                      <w:r w:rsidRPr="00293ED5">
                        <w:rPr>
                          <w:rFonts w:asciiTheme="minorBidi" w:hAnsiTheme="minorBidi" w:cstheme="minorBidi"/>
                          <w:b/>
                          <w:bCs/>
                          <w:sz w:val="20"/>
                          <w:szCs w:val="20"/>
                          <w:rtl/>
                        </w:rPr>
                        <w:t>עיריית אשדוד</w:t>
                      </w:r>
                      <w:r w:rsidRPr="00293ED5">
                        <w:rPr>
                          <w:rFonts w:asciiTheme="minorBidi" w:hAnsiTheme="minorBidi" w:cstheme="minorBidi"/>
                          <w:b/>
                          <w:bCs/>
                          <w:sz w:val="18"/>
                          <w:szCs w:val="18"/>
                          <w:rtl/>
                        </w:rPr>
                        <w:br/>
                      </w:r>
                      <w:proofErr w:type="spellStart"/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16"/>
                          <w:szCs w:val="16"/>
                          <w:rtl/>
                        </w:rPr>
                        <w:t>מינהל</w:t>
                      </w:r>
                      <w:proofErr w:type="spellEnd"/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החינוך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3F943652" wp14:editId="33F4C65A">
            <wp:simplePos x="0" y="0"/>
            <wp:positionH relativeFrom="margin">
              <wp:posOffset>371475</wp:posOffset>
            </wp:positionH>
            <wp:positionV relativeFrom="paragraph">
              <wp:posOffset>-1165860</wp:posOffset>
            </wp:positionV>
            <wp:extent cx="1371600" cy="692667"/>
            <wp:effectExtent l="0" t="0" r="0" b="0"/>
            <wp:wrapNone/>
            <wp:docPr id="1" name="תמונה 1" descr="http://www.ashdod.muni.il/estrategic/tohnitmitar/PublishingImages/%D7%9C%D7%95%D7%92%D7%95%20%D7%90%D7%A9%D7%93%D7%95%D7%93%20%D7%A9%D7%95%D7%9B%D7%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תמונה 1" descr="http://www.ashdod.muni.il/estrategic/tohnitmitar/PublishingImages/%D7%9C%D7%95%D7%92%D7%95%20%D7%90%D7%A9%D7%93%D7%95%D7%93%20%D7%A9%D7%95%D7%9B%D7%91.pn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692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10086" w:rsidRPr="00910086">
        <w:rPr>
          <w:rFonts w:ascii="David" w:hAnsi="David" w:cs="David"/>
          <w:noProof/>
          <w:color w:val="000000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058142BF" wp14:editId="4AEA4D89">
            <wp:simplePos x="0" y="0"/>
            <wp:positionH relativeFrom="margin">
              <wp:posOffset>4911725</wp:posOffset>
            </wp:positionH>
            <wp:positionV relativeFrom="paragraph">
              <wp:posOffset>-1143635</wp:posOffset>
            </wp:positionV>
            <wp:extent cx="1834515" cy="835660"/>
            <wp:effectExtent l="0" t="0" r="0" b="2540"/>
            <wp:wrapNone/>
            <wp:docPr id="4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hav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4515" cy="835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0086" w:rsidRPr="00910086">
        <w:rPr>
          <w:rFonts w:ascii="David" w:hAnsi="David" w:cs="David"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424960C" wp14:editId="6A9D3DAC">
            <wp:simplePos x="0" y="0"/>
            <wp:positionH relativeFrom="page">
              <wp:posOffset>3175635</wp:posOffset>
            </wp:positionH>
            <wp:positionV relativeFrom="paragraph">
              <wp:posOffset>-1094105</wp:posOffset>
            </wp:positionV>
            <wp:extent cx="802640" cy="899160"/>
            <wp:effectExtent l="0" t="0" r="0" b="0"/>
            <wp:wrapNone/>
            <wp:docPr id="7" name="תמונה 7" descr="71-kkywWUiA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71-kkywWUiAh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13FA" w:rsidRPr="00A51E63" w:rsidRDefault="00D530F1" w:rsidP="001E1AA1">
      <w:pPr>
        <w:pStyle w:val="ac"/>
        <w:shd w:val="clear" w:color="auto" w:fill="FFFFFF"/>
        <w:bidi w:val="0"/>
        <w:spacing w:line="240" w:lineRule="auto"/>
        <w:ind w:left="782"/>
        <w:rPr>
          <w:rFonts w:ascii="David" w:hAnsi="David" w:cs="David"/>
          <w:color w:val="000000"/>
          <w:sz w:val="24"/>
          <w:szCs w:val="24"/>
          <w:rtl/>
        </w:rPr>
      </w:pPr>
      <w:r>
        <w:rPr>
          <w:rFonts w:ascii="David" w:hAnsi="David" w:cs="David" w:hint="eastAsia"/>
          <w:b/>
          <w:bCs/>
          <w:color w:val="000000"/>
          <w:sz w:val="40"/>
          <w:szCs w:val="40"/>
          <w:u w:val="single"/>
          <w:rtl/>
        </w:rPr>
        <w:t>‏</w:t>
      </w:r>
    </w:p>
    <w:p w:rsidR="00D530F1" w:rsidRDefault="00557C86" w:rsidP="00557C8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  <w:rtl/>
        </w:rPr>
      </w:pPr>
      <w:r>
        <w:rPr>
          <w:rFonts w:ascii="David" w:hAnsi="David" w:cs="David"/>
          <w:b/>
          <w:bCs/>
          <w:noProof/>
          <w:color w:val="000000"/>
          <w:sz w:val="36"/>
          <w:szCs w:val="36"/>
          <w:u w:val="single"/>
        </w:rPr>
        <w:drawing>
          <wp:anchor distT="0" distB="0" distL="114300" distR="114300" simplePos="0" relativeHeight="251666432" behindDoc="0" locked="0" layoutInCell="1" allowOverlap="1" wp14:anchorId="082E1DE4" wp14:editId="6C3D56D1">
            <wp:simplePos x="0" y="0"/>
            <wp:positionH relativeFrom="margin">
              <wp:posOffset>463550</wp:posOffset>
            </wp:positionH>
            <wp:positionV relativeFrom="paragraph">
              <wp:posOffset>3959225</wp:posOffset>
            </wp:positionV>
            <wp:extent cx="6028077" cy="3390900"/>
            <wp:effectExtent l="76200" t="76200" r="125095" b="133350"/>
            <wp:wrapNone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שקופית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8077" cy="33909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7C86">
        <w:rPr>
          <w:rFonts w:ascii="David" w:hAnsi="David" w:cs="David" w:hint="cs"/>
          <w:b/>
          <w:bCs/>
          <w:noProof/>
          <w:color w:val="000000"/>
          <w:sz w:val="36"/>
          <w:szCs w:val="36"/>
          <w:u w:val="single"/>
          <w:rtl/>
        </w:rPr>
        <w:drawing>
          <wp:anchor distT="0" distB="0" distL="114300" distR="114300" simplePos="0" relativeHeight="251665408" behindDoc="0" locked="0" layoutInCell="1" allowOverlap="1" wp14:anchorId="68646C02" wp14:editId="6F90709D">
            <wp:simplePos x="0" y="0"/>
            <wp:positionH relativeFrom="page">
              <wp:align>center</wp:align>
            </wp:positionH>
            <wp:positionV relativeFrom="paragraph">
              <wp:posOffset>329565</wp:posOffset>
            </wp:positionV>
            <wp:extent cx="5943600" cy="3343275"/>
            <wp:effectExtent l="76200" t="76200" r="133350" b="142875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שקופית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1AA1" w:rsidRPr="00557C86">
        <w:rPr>
          <w:rFonts w:ascii="David" w:hAnsi="David" w:cs="David" w:hint="cs"/>
          <w:b/>
          <w:bCs/>
          <w:color w:val="000000"/>
          <w:sz w:val="36"/>
          <w:szCs w:val="36"/>
          <w:u w:val="single"/>
          <w:rtl/>
        </w:rPr>
        <w:t>עזרי הוראה- משפחות צמחים</w:t>
      </w:r>
      <w:r w:rsidRPr="00557C86">
        <w:rPr>
          <w:rFonts w:ascii="David" w:hAnsi="David" w:cs="David"/>
          <w:b/>
          <w:bCs/>
          <w:color w:val="000000"/>
          <w:sz w:val="36"/>
          <w:szCs w:val="36"/>
          <w:u w:val="single"/>
          <w:rtl/>
        </w:rPr>
        <w:br/>
      </w: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  <w:rtl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  <w:rtl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  <w:rtl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  <w:rtl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  <w:rtl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  <w:rtl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  <w:rtl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  <w:rtl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  <w:rtl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  <w:rtl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  <w:rtl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  <w:rtl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  <w:rtl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  <w:rtl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  <w:rtl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  <w:rtl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  <w:rtl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  <w:rtl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  <w:rtl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  <w:rtl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  <w:rtl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  <w:rtl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  <w:rtl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  <w:rtl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  <w:rtl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  <w:rtl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  <w:rtl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  <w:rtl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  <w:rtl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  <w:rtl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  <w:rtl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  <w:rtl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  <w:rtl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  <w:rtl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  <w:rtl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  <w:r>
        <w:rPr>
          <w:rFonts w:ascii="David" w:hAnsi="David" w:cs="David"/>
          <w:b/>
          <w:bCs/>
          <w:noProof/>
          <w:color w:val="000000"/>
          <w:sz w:val="36"/>
          <w:szCs w:val="36"/>
          <w:u w:val="single"/>
        </w:rPr>
        <w:drawing>
          <wp:anchor distT="0" distB="0" distL="114300" distR="114300" simplePos="0" relativeHeight="251667456" behindDoc="0" locked="0" layoutInCell="1" allowOverlap="1" wp14:anchorId="3B100F51" wp14:editId="72287150">
            <wp:simplePos x="0" y="0"/>
            <wp:positionH relativeFrom="page">
              <wp:align>center</wp:align>
            </wp:positionH>
            <wp:positionV relativeFrom="paragraph">
              <wp:posOffset>-102235</wp:posOffset>
            </wp:positionV>
            <wp:extent cx="5962650" cy="3354096"/>
            <wp:effectExtent l="76200" t="76200" r="133350" b="132080"/>
            <wp:wrapNone/>
            <wp:docPr id="5" name="תמונה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שקופית3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335409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  <w:r>
        <w:rPr>
          <w:rFonts w:ascii="David" w:hAnsi="David" w:cs="David"/>
          <w:b/>
          <w:bCs/>
          <w:noProof/>
          <w:color w:val="000000"/>
          <w:sz w:val="36"/>
          <w:szCs w:val="36"/>
          <w:u w:val="single"/>
        </w:rPr>
        <w:drawing>
          <wp:anchor distT="0" distB="0" distL="114300" distR="114300" simplePos="0" relativeHeight="251668480" behindDoc="0" locked="0" layoutInCell="1" allowOverlap="1" wp14:anchorId="30BFED37" wp14:editId="4DFC2BB9">
            <wp:simplePos x="0" y="0"/>
            <wp:positionH relativeFrom="page">
              <wp:align>center</wp:align>
            </wp:positionH>
            <wp:positionV relativeFrom="paragraph">
              <wp:posOffset>1337945</wp:posOffset>
            </wp:positionV>
            <wp:extent cx="5924550" cy="3332664"/>
            <wp:effectExtent l="76200" t="76200" r="133350" b="134620"/>
            <wp:wrapNone/>
            <wp:docPr id="6" name="תמונה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שקופית4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333266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4068C6" w:rsidRDefault="000E3363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  <w:r>
        <w:rPr>
          <w:rFonts w:ascii="David" w:hAnsi="David" w:cs="David"/>
          <w:b/>
          <w:bCs/>
          <w:noProof/>
          <w:color w:val="000000"/>
          <w:sz w:val="36"/>
          <w:szCs w:val="36"/>
          <w:u w:val="single"/>
        </w:rPr>
        <w:drawing>
          <wp:anchor distT="0" distB="0" distL="114300" distR="114300" simplePos="0" relativeHeight="251669504" behindDoc="0" locked="0" layoutInCell="1" allowOverlap="1" wp14:anchorId="75B797BF" wp14:editId="1F4581EF">
            <wp:simplePos x="0" y="0"/>
            <wp:positionH relativeFrom="column">
              <wp:posOffset>681990</wp:posOffset>
            </wp:positionH>
            <wp:positionV relativeFrom="paragraph">
              <wp:posOffset>84455</wp:posOffset>
            </wp:positionV>
            <wp:extent cx="5824884" cy="3276600"/>
            <wp:effectExtent l="76200" t="76200" r="137795" b="133350"/>
            <wp:wrapNone/>
            <wp:docPr id="8" name="תמונה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שקופית5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4884" cy="32766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4068C6" w:rsidRDefault="000E3363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  <w:r>
        <w:rPr>
          <w:rFonts w:ascii="David" w:hAnsi="David" w:cs="David"/>
          <w:b/>
          <w:bCs/>
          <w:noProof/>
          <w:color w:val="000000"/>
          <w:sz w:val="36"/>
          <w:szCs w:val="36"/>
          <w:u w:val="single"/>
        </w:rPr>
        <w:drawing>
          <wp:anchor distT="0" distB="0" distL="114300" distR="114300" simplePos="0" relativeHeight="251670528" behindDoc="0" locked="0" layoutInCell="1" allowOverlap="1" wp14:anchorId="7B9FCD7A" wp14:editId="3C9AAB32">
            <wp:simplePos x="0" y="0"/>
            <wp:positionH relativeFrom="column">
              <wp:posOffset>643890</wp:posOffset>
            </wp:positionH>
            <wp:positionV relativeFrom="paragraph">
              <wp:posOffset>85725</wp:posOffset>
            </wp:positionV>
            <wp:extent cx="5828271" cy="3514725"/>
            <wp:effectExtent l="76200" t="76200" r="134620" b="123825"/>
            <wp:wrapNone/>
            <wp:docPr id="9" name="תמונה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שקופית6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1228" cy="351650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4068C6" w:rsidRDefault="004068C6" w:rsidP="004068C6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0E3363" w:rsidRDefault="000E3363" w:rsidP="000E3363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0E3363" w:rsidRDefault="000E3363" w:rsidP="000E3363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0E3363" w:rsidRDefault="000E3363" w:rsidP="000E3363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0E3363" w:rsidRDefault="000E3363" w:rsidP="000E3363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0E3363" w:rsidRDefault="000E3363" w:rsidP="000E3363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0E3363" w:rsidRDefault="000E3363" w:rsidP="000E3363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0E3363" w:rsidRDefault="000E3363" w:rsidP="000E3363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0E3363" w:rsidRDefault="000E3363" w:rsidP="000E3363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0E3363" w:rsidRDefault="000E3363" w:rsidP="000E3363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0E3363" w:rsidRDefault="000E3363" w:rsidP="000E3363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0E3363" w:rsidRDefault="000E3363" w:rsidP="000E3363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0E3363" w:rsidRDefault="000E3363" w:rsidP="000E3363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0E3363" w:rsidRDefault="000E3363" w:rsidP="000E3363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0E3363" w:rsidRDefault="000E3363" w:rsidP="000E3363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0E3363" w:rsidRDefault="000E3363" w:rsidP="000E3363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0E3363" w:rsidRDefault="000E3363" w:rsidP="000E3363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0E3363" w:rsidRDefault="000E3363" w:rsidP="000E3363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0E3363" w:rsidRDefault="00741291" w:rsidP="000E3363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  <w:r>
        <w:rPr>
          <w:rFonts w:ascii="David" w:hAnsi="David" w:cs="David"/>
          <w:b/>
          <w:bCs/>
          <w:noProof/>
          <w:color w:val="000000"/>
          <w:sz w:val="36"/>
          <w:szCs w:val="36"/>
          <w:u w:val="single"/>
        </w:rPr>
        <w:drawing>
          <wp:anchor distT="0" distB="0" distL="114300" distR="114300" simplePos="0" relativeHeight="251671552" behindDoc="0" locked="0" layoutInCell="1" allowOverlap="1" wp14:anchorId="280817A9" wp14:editId="598079FF">
            <wp:simplePos x="0" y="0"/>
            <wp:positionH relativeFrom="page">
              <wp:posOffset>771525</wp:posOffset>
            </wp:positionH>
            <wp:positionV relativeFrom="paragraph">
              <wp:posOffset>11430</wp:posOffset>
            </wp:positionV>
            <wp:extent cx="5970270" cy="3619500"/>
            <wp:effectExtent l="76200" t="76200" r="125730" b="133350"/>
            <wp:wrapNone/>
            <wp:docPr id="10" name="תמונה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שקופית7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0511" cy="361964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3363" w:rsidRDefault="000E3363" w:rsidP="000E3363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0E3363" w:rsidRDefault="000E3363" w:rsidP="000E3363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0E3363" w:rsidRDefault="000E3363" w:rsidP="000E3363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0E3363" w:rsidRDefault="000E3363" w:rsidP="000E3363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0E3363" w:rsidRDefault="000E3363" w:rsidP="000E3363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0E3363" w:rsidRDefault="000E3363" w:rsidP="000E3363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0E3363" w:rsidRDefault="000E3363" w:rsidP="000E3363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0E3363" w:rsidRDefault="000E3363" w:rsidP="000E3363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0E3363" w:rsidRDefault="000E3363" w:rsidP="000E3363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0E3363" w:rsidRDefault="000E3363" w:rsidP="000E3363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0E3363" w:rsidRDefault="000E3363" w:rsidP="000E3363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0E3363" w:rsidRDefault="000E3363" w:rsidP="000E3363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0E3363" w:rsidRDefault="000E3363" w:rsidP="000E3363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0E3363" w:rsidRDefault="000E3363" w:rsidP="000E3363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0E3363" w:rsidRDefault="00741291" w:rsidP="00741291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  <w:r>
        <w:rPr>
          <w:rFonts w:ascii="David" w:hAnsi="David" w:cs="David"/>
          <w:b/>
          <w:bCs/>
          <w:noProof/>
          <w:color w:val="000000"/>
          <w:sz w:val="36"/>
          <w:szCs w:val="36"/>
          <w:u w:val="single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690880</wp:posOffset>
            </wp:positionV>
            <wp:extent cx="5943600" cy="3343380"/>
            <wp:effectExtent l="76200" t="76200" r="133350" b="142875"/>
            <wp:wrapNone/>
            <wp:docPr id="11" name="תמונה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שקופית8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38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  <w:r>
        <w:rPr>
          <w:rFonts w:ascii="David" w:hAnsi="David" w:cs="David"/>
          <w:b/>
          <w:bCs/>
          <w:noProof/>
          <w:color w:val="000000"/>
          <w:sz w:val="36"/>
          <w:szCs w:val="36"/>
          <w:u w:val="single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-293370</wp:posOffset>
            </wp:positionV>
            <wp:extent cx="6438900" cy="3621995"/>
            <wp:effectExtent l="76200" t="76200" r="133350" b="131445"/>
            <wp:wrapNone/>
            <wp:docPr id="12" name="תמונה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שקופית9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36219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  <w:r>
        <w:rPr>
          <w:rFonts w:ascii="David" w:hAnsi="David" w:cs="David"/>
          <w:b/>
          <w:bCs/>
          <w:noProof/>
          <w:color w:val="000000"/>
          <w:sz w:val="36"/>
          <w:szCs w:val="36"/>
          <w:u w:val="single"/>
        </w:rPr>
        <w:drawing>
          <wp:anchor distT="0" distB="0" distL="114300" distR="114300" simplePos="0" relativeHeight="251674624" behindDoc="0" locked="0" layoutInCell="1" allowOverlap="1" wp14:anchorId="57BD678E" wp14:editId="183A87C8">
            <wp:simplePos x="0" y="0"/>
            <wp:positionH relativeFrom="margin">
              <wp:align>right</wp:align>
            </wp:positionH>
            <wp:positionV relativeFrom="paragraph">
              <wp:posOffset>70485</wp:posOffset>
            </wp:positionV>
            <wp:extent cx="6400599" cy="3600450"/>
            <wp:effectExtent l="76200" t="76200" r="133985" b="133350"/>
            <wp:wrapNone/>
            <wp:docPr id="13" name="תמונה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שקופית10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599" cy="36004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  <w:r>
        <w:rPr>
          <w:rFonts w:ascii="David" w:hAnsi="David" w:cs="David"/>
          <w:b/>
          <w:bCs/>
          <w:noProof/>
          <w:color w:val="000000"/>
          <w:sz w:val="36"/>
          <w:szCs w:val="36"/>
          <w:u w:val="single"/>
        </w:rPr>
        <w:drawing>
          <wp:anchor distT="0" distB="0" distL="114300" distR="114300" simplePos="0" relativeHeight="251675648" behindDoc="0" locked="0" layoutInCell="1" allowOverlap="1" wp14:anchorId="0889CEB6" wp14:editId="29CBCB66">
            <wp:simplePos x="0" y="0"/>
            <wp:positionH relativeFrom="column">
              <wp:posOffset>388817</wp:posOffset>
            </wp:positionH>
            <wp:positionV relativeFrom="paragraph">
              <wp:posOffset>55245</wp:posOffset>
            </wp:positionV>
            <wp:extent cx="6299003" cy="3543300"/>
            <wp:effectExtent l="76200" t="76200" r="140335" b="133350"/>
            <wp:wrapNone/>
            <wp:docPr id="14" name="תמונה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שקופית11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841" cy="354433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noProof/>
          <w:color w:val="000000"/>
          <w:sz w:val="36"/>
          <w:szCs w:val="36"/>
          <w:u w:val="single"/>
        </w:rPr>
      </w:pPr>
    </w:p>
    <w:p w:rsidR="007A115C" w:rsidRDefault="007A115C" w:rsidP="007A115C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noProof/>
          <w:color w:val="000000"/>
          <w:sz w:val="36"/>
          <w:szCs w:val="36"/>
          <w:u w:val="single"/>
        </w:rPr>
      </w:pPr>
    </w:p>
    <w:p w:rsidR="00873EF0" w:rsidRDefault="00873EF0" w:rsidP="00873EF0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noProof/>
          <w:color w:val="000000"/>
          <w:sz w:val="36"/>
          <w:szCs w:val="36"/>
          <w:u w:val="single"/>
        </w:rPr>
      </w:pPr>
    </w:p>
    <w:p w:rsidR="00873EF0" w:rsidRDefault="00873EF0" w:rsidP="00873EF0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noProof/>
          <w:color w:val="000000"/>
          <w:sz w:val="36"/>
          <w:szCs w:val="36"/>
          <w:u w:val="single"/>
        </w:rPr>
      </w:pPr>
      <w:r>
        <w:rPr>
          <w:rFonts w:ascii="David" w:hAnsi="David" w:cs="David"/>
          <w:b/>
          <w:bCs/>
          <w:noProof/>
          <w:color w:val="000000"/>
          <w:sz w:val="36"/>
          <w:szCs w:val="36"/>
          <w:u w:val="single"/>
        </w:rPr>
        <w:drawing>
          <wp:anchor distT="0" distB="0" distL="114300" distR="114300" simplePos="0" relativeHeight="251676672" behindDoc="0" locked="0" layoutInCell="1" allowOverlap="1" wp14:anchorId="5C33B10F" wp14:editId="461C707A">
            <wp:simplePos x="0" y="0"/>
            <wp:positionH relativeFrom="margin">
              <wp:posOffset>405765</wp:posOffset>
            </wp:positionH>
            <wp:positionV relativeFrom="paragraph">
              <wp:posOffset>89535</wp:posOffset>
            </wp:positionV>
            <wp:extent cx="6257235" cy="3733800"/>
            <wp:effectExtent l="76200" t="76200" r="125095" b="133350"/>
            <wp:wrapNone/>
            <wp:docPr id="15" name="תמונה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שקופית12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405" cy="373628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3EF0" w:rsidRDefault="00873EF0" w:rsidP="00873EF0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noProof/>
          <w:color w:val="000000"/>
          <w:sz w:val="36"/>
          <w:szCs w:val="36"/>
          <w:u w:val="single"/>
        </w:rPr>
      </w:pPr>
    </w:p>
    <w:p w:rsidR="00873EF0" w:rsidRDefault="00873EF0" w:rsidP="00873EF0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noProof/>
          <w:color w:val="000000"/>
          <w:sz w:val="36"/>
          <w:szCs w:val="36"/>
          <w:u w:val="single"/>
        </w:rPr>
      </w:pPr>
    </w:p>
    <w:p w:rsidR="00873EF0" w:rsidRDefault="00873EF0" w:rsidP="00873EF0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noProof/>
          <w:color w:val="000000"/>
          <w:sz w:val="36"/>
          <w:szCs w:val="36"/>
          <w:u w:val="single"/>
        </w:rPr>
      </w:pPr>
    </w:p>
    <w:p w:rsidR="00873EF0" w:rsidRDefault="00873EF0" w:rsidP="00873EF0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noProof/>
          <w:color w:val="000000"/>
          <w:sz w:val="36"/>
          <w:szCs w:val="36"/>
          <w:u w:val="single"/>
        </w:rPr>
      </w:pPr>
    </w:p>
    <w:p w:rsidR="00873EF0" w:rsidRDefault="00873EF0" w:rsidP="00873EF0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noProof/>
          <w:color w:val="000000"/>
          <w:sz w:val="36"/>
          <w:szCs w:val="36"/>
          <w:u w:val="single"/>
        </w:rPr>
      </w:pPr>
    </w:p>
    <w:p w:rsidR="00873EF0" w:rsidRDefault="00873EF0" w:rsidP="00873EF0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noProof/>
          <w:color w:val="000000"/>
          <w:sz w:val="36"/>
          <w:szCs w:val="36"/>
          <w:u w:val="single"/>
        </w:rPr>
      </w:pPr>
    </w:p>
    <w:p w:rsidR="00873EF0" w:rsidRDefault="00873EF0" w:rsidP="00873EF0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noProof/>
          <w:color w:val="000000"/>
          <w:sz w:val="36"/>
          <w:szCs w:val="36"/>
          <w:u w:val="single"/>
        </w:rPr>
      </w:pPr>
    </w:p>
    <w:p w:rsidR="00873EF0" w:rsidRDefault="00873EF0" w:rsidP="00873EF0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noProof/>
          <w:color w:val="000000"/>
          <w:sz w:val="36"/>
          <w:szCs w:val="36"/>
          <w:u w:val="single"/>
        </w:rPr>
      </w:pPr>
    </w:p>
    <w:p w:rsidR="00873EF0" w:rsidRDefault="00873EF0" w:rsidP="00873EF0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noProof/>
          <w:color w:val="000000"/>
          <w:sz w:val="36"/>
          <w:szCs w:val="36"/>
          <w:u w:val="single"/>
        </w:rPr>
      </w:pPr>
    </w:p>
    <w:p w:rsidR="00873EF0" w:rsidRDefault="00873EF0" w:rsidP="00873EF0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noProof/>
          <w:color w:val="000000"/>
          <w:sz w:val="36"/>
          <w:szCs w:val="36"/>
          <w:u w:val="single"/>
        </w:rPr>
      </w:pPr>
    </w:p>
    <w:p w:rsidR="00873EF0" w:rsidRDefault="00873EF0" w:rsidP="00873EF0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noProof/>
          <w:color w:val="000000"/>
          <w:sz w:val="36"/>
          <w:szCs w:val="36"/>
          <w:u w:val="single"/>
        </w:rPr>
      </w:pPr>
    </w:p>
    <w:p w:rsidR="00873EF0" w:rsidRDefault="00873EF0" w:rsidP="00873EF0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noProof/>
          <w:color w:val="000000"/>
          <w:sz w:val="36"/>
          <w:szCs w:val="36"/>
          <w:u w:val="single"/>
        </w:rPr>
      </w:pPr>
    </w:p>
    <w:p w:rsidR="00873EF0" w:rsidRDefault="00873EF0" w:rsidP="00873EF0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noProof/>
          <w:color w:val="000000"/>
          <w:sz w:val="36"/>
          <w:szCs w:val="36"/>
          <w:u w:val="single"/>
        </w:rPr>
      </w:pPr>
    </w:p>
    <w:p w:rsidR="00873EF0" w:rsidRDefault="00873EF0" w:rsidP="00873EF0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noProof/>
          <w:color w:val="000000"/>
          <w:sz w:val="36"/>
          <w:szCs w:val="36"/>
          <w:u w:val="single"/>
        </w:rPr>
      </w:pPr>
    </w:p>
    <w:p w:rsidR="00873EF0" w:rsidRDefault="00873EF0" w:rsidP="00873EF0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noProof/>
          <w:color w:val="000000"/>
          <w:sz w:val="36"/>
          <w:szCs w:val="36"/>
          <w:u w:val="single"/>
        </w:rPr>
      </w:pPr>
    </w:p>
    <w:p w:rsidR="00873EF0" w:rsidRDefault="00873EF0" w:rsidP="00873EF0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noProof/>
          <w:color w:val="000000"/>
          <w:sz w:val="36"/>
          <w:szCs w:val="36"/>
          <w:u w:val="single"/>
        </w:rPr>
      </w:pPr>
    </w:p>
    <w:p w:rsidR="00873EF0" w:rsidRDefault="00873EF0" w:rsidP="00873EF0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noProof/>
          <w:color w:val="000000"/>
          <w:sz w:val="36"/>
          <w:szCs w:val="36"/>
          <w:u w:val="single"/>
        </w:rPr>
      </w:pPr>
    </w:p>
    <w:p w:rsidR="00873EF0" w:rsidRDefault="00873EF0" w:rsidP="00873EF0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noProof/>
          <w:color w:val="000000"/>
          <w:sz w:val="36"/>
          <w:szCs w:val="36"/>
          <w:u w:val="single"/>
        </w:rPr>
      </w:pPr>
    </w:p>
    <w:p w:rsidR="00873EF0" w:rsidRDefault="00873EF0" w:rsidP="00873EF0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noProof/>
          <w:color w:val="000000"/>
          <w:sz w:val="36"/>
          <w:szCs w:val="36"/>
          <w:u w:val="single"/>
        </w:rPr>
      </w:pPr>
    </w:p>
    <w:p w:rsidR="00873EF0" w:rsidRDefault="00873EF0" w:rsidP="00873EF0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noProof/>
          <w:color w:val="000000"/>
          <w:sz w:val="36"/>
          <w:szCs w:val="36"/>
          <w:u w:val="single"/>
        </w:rPr>
      </w:pPr>
    </w:p>
    <w:p w:rsidR="00873EF0" w:rsidRDefault="00873EF0" w:rsidP="00873EF0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noProof/>
          <w:color w:val="000000"/>
          <w:sz w:val="36"/>
          <w:szCs w:val="36"/>
          <w:u w:val="single"/>
        </w:rPr>
      </w:pPr>
      <w:r>
        <w:rPr>
          <w:rFonts w:ascii="David" w:hAnsi="David" w:cs="David"/>
          <w:b/>
          <w:bCs/>
          <w:noProof/>
          <w:color w:val="000000"/>
          <w:sz w:val="36"/>
          <w:szCs w:val="36"/>
          <w:u w:val="single"/>
        </w:rPr>
        <w:drawing>
          <wp:anchor distT="0" distB="0" distL="114300" distR="114300" simplePos="0" relativeHeight="251677696" behindDoc="0" locked="0" layoutInCell="1" allowOverlap="1" wp14:anchorId="58465B5F" wp14:editId="1E2C2E92">
            <wp:simplePos x="0" y="0"/>
            <wp:positionH relativeFrom="margin">
              <wp:align>right</wp:align>
            </wp:positionH>
            <wp:positionV relativeFrom="paragraph">
              <wp:posOffset>-373380</wp:posOffset>
            </wp:positionV>
            <wp:extent cx="6257925" cy="3520193"/>
            <wp:effectExtent l="76200" t="76200" r="123825" b="137795"/>
            <wp:wrapNone/>
            <wp:docPr id="16" name="תמונה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שקופית13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7925" cy="352019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3EF0" w:rsidRDefault="00873EF0" w:rsidP="00873EF0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noProof/>
          <w:color w:val="000000"/>
          <w:sz w:val="36"/>
          <w:szCs w:val="36"/>
          <w:u w:val="single"/>
        </w:rPr>
      </w:pPr>
    </w:p>
    <w:p w:rsidR="00873EF0" w:rsidRDefault="00873EF0" w:rsidP="00873EF0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noProof/>
          <w:color w:val="000000"/>
          <w:sz w:val="36"/>
          <w:szCs w:val="36"/>
          <w:u w:val="single"/>
        </w:rPr>
      </w:pPr>
    </w:p>
    <w:p w:rsidR="00873EF0" w:rsidRDefault="00873EF0" w:rsidP="00873EF0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noProof/>
          <w:color w:val="000000"/>
          <w:sz w:val="36"/>
          <w:szCs w:val="36"/>
          <w:u w:val="single"/>
        </w:rPr>
      </w:pPr>
    </w:p>
    <w:p w:rsidR="007A115C" w:rsidRDefault="00873EF0" w:rsidP="00873EF0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  <w:r>
        <w:rPr>
          <w:rFonts w:ascii="David" w:hAnsi="David" w:cs="David"/>
          <w:b/>
          <w:bCs/>
          <w:noProof/>
          <w:color w:val="000000"/>
          <w:sz w:val="36"/>
          <w:szCs w:val="36"/>
          <w:u w:val="single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page">
              <wp:posOffset>651159</wp:posOffset>
            </wp:positionH>
            <wp:positionV relativeFrom="paragraph">
              <wp:posOffset>2889250</wp:posOffset>
            </wp:positionV>
            <wp:extent cx="6282070" cy="3533775"/>
            <wp:effectExtent l="76200" t="76200" r="137795" b="123825"/>
            <wp:wrapNone/>
            <wp:docPr id="17" name="תמונה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שקופית14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5955" cy="35359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7232" w:rsidRDefault="006D7232" w:rsidP="006D7232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6D7232" w:rsidRDefault="006D7232" w:rsidP="006D7232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6D7232" w:rsidRDefault="006D7232" w:rsidP="006D7232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6D7232" w:rsidRDefault="006D7232" w:rsidP="006D7232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6D7232" w:rsidRDefault="006D7232" w:rsidP="006D7232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6D7232" w:rsidRDefault="006D7232" w:rsidP="006D7232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6D7232" w:rsidRDefault="006D7232" w:rsidP="006D7232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6D7232" w:rsidRDefault="006D7232" w:rsidP="006D7232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6D7232" w:rsidRDefault="006D7232" w:rsidP="006D7232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6D7232" w:rsidRDefault="006D7232" w:rsidP="006D7232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6D7232" w:rsidRDefault="006D7232" w:rsidP="006D7232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6D7232" w:rsidRDefault="006D7232" w:rsidP="006D7232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6D7232" w:rsidRDefault="006D7232" w:rsidP="006D7232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6D7232" w:rsidRDefault="006D7232" w:rsidP="006D7232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6D7232" w:rsidRDefault="006D7232" w:rsidP="006D7232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6D7232" w:rsidRDefault="006D7232" w:rsidP="006D7232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6D7232" w:rsidRDefault="006D7232" w:rsidP="006D7232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6D7232" w:rsidRDefault="006D7232" w:rsidP="006D7232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6D7232" w:rsidRDefault="006D7232" w:rsidP="006D7232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6D7232" w:rsidRDefault="006D7232" w:rsidP="006D7232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6D7232" w:rsidRDefault="006D7232" w:rsidP="006D7232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6D7232" w:rsidRDefault="006D7232" w:rsidP="006D7232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6D7232" w:rsidRDefault="006D7232" w:rsidP="006D7232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6D7232" w:rsidRDefault="006D7232" w:rsidP="006D7232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6D7232" w:rsidRDefault="006D7232" w:rsidP="006D7232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6D7232" w:rsidRDefault="006D7232" w:rsidP="006D7232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6D7232" w:rsidRDefault="006D7232" w:rsidP="006D7232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6D7232" w:rsidRDefault="006D7232" w:rsidP="006D7232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6D7232" w:rsidRDefault="006D7232" w:rsidP="006D7232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6D7232" w:rsidRDefault="006D7232" w:rsidP="006D7232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6D7232" w:rsidRDefault="006D7232" w:rsidP="006D7232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6D7232" w:rsidRDefault="006D7232" w:rsidP="006D7232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6D7232" w:rsidRDefault="006D7232" w:rsidP="006D7232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6D7232" w:rsidRDefault="006D7232" w:rsidP="006D7232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  <w:r>
        <w:rPr>
          <w:rFonts w:ascii="David" w:hAnsi="David" w:cs="David"/>
          <w:b/>
          <w:bCs/>
          <w:noProof/>
          <w:color w:val="000000"/>
          <w:sz w:val="36"/>
          <w:szCs w:val="36"/>
          <w:u w:val="single"/>
        </w:rPr>
        <w:drawing>
          <wp:anchor distT="0" distB="0" distL="114300" distR="114300" simplePos="0" relativeHeight="251679744" behindDoc="0" locked="0" layoutInCell="1" allowOverlap="1" wp14:anchorId="40E67943" wp14:editId="64C6C9BE">
            <wp:simplePos x="0" y="0"/>
            <wp:positionH relativeFrom="margin">
              <wp:align>right</wp:align>
            </wp:positionH>
            <wp:positionV relativeFrom="paragraph">
              <wp:posOffset>-345440</wp:posOffset>
            </wp:positionV>
            <wp:extent cx="6112741" cy="3438525"/>
            <wp:effectExtent l="76200" t="76200" r="135890" b="123825"/>
            <wp:wrapNone/>
            <wp:docPr id="18" name="תמונה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שקופית15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2741" cy="34385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7232" w:rsidRDefault="006D7232" w:rsidP="006D7232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6D7232" w:rsidRDefault="006D7232" w:rsidP="006D7232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6D7232" w:rsidRDefault="006D7232" w:rsidP="006D7232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6D7232" w:rsidRDefault="006D7232" w:rsidP="006D7232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6D7232" w:rsidRDefault="006D7232" w:rsidP="006D7232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6D7232" w:rsidRDefault="006D7232" w:rsidP="006D7232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6D7232" w:rsidRDefault="006D7232" w:rsidP="006D7232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6D7232" w:rsidRDefault="006D7232" w:rsidP="006D7232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6D7232" w:rsidRDefault="006D7232" w:rsidP="006D7232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6D7232" w:rsidRDefault="006D7232" w:rsidP="006D7232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6D7232" w:rsidRDefault="006D7232" w:rsidP="006D7232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</w:p>
    <w:p w:rsidR="006D7232" w:rsidRPr="00557C86" w:rsidRDefault="006F7580" w:rsidP="006F7580">
      <w:pPr>
        <w:pStyle w:val="ac"/>
        <w:shd w:val="clear" w:color="auto" w:fill="FFFFFF"/>
        <w:bidi w:val="0"/>
        <w:spacing w:line="240" w:lineRule="auto"/>
        <w:ind w:left="782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</w:rPr>
      </w:pPr>
      <w:r w:rsidRPr="006F7580">
        <w:rPr>
          <w:rFonts w:ascii="David" w:hAnsi="David" w:cs="David"/>
          <w:b/>
          <w:bCs/>
          <w:noProof/>
          <w:color w:val="000000"/>
          <w:sz w:val="36"/>
          <w:szCs w:val="36"/>
          <w:u w:val="single"/>
        </w:rPr>
        <w:drawing>
          <wp:anchor distT="0" distB="0" distL="114300" distR="114300" simplePos="0" relativeHeight="251680768" behindDoc="0" locked="0" layoutInCell="1" allowOverlap="1" wp14:anchorId="19C199D2" wp14:editId="3336CF14">
            <wp:simplePos x="0" y="0"/>
            <wp:positionH relativeFrom="column">
              <wp:posOffset>1643380</wp:posOffset>
            </wp:positionH>
            <wp:positionV relativeFrom="paragraph">
              <wp:posOffset>594995</wp:posOffset>
            </wp:positionV>
            <wp:extent cx="4140835" cy="5176044"/>
            <wp:effectExtent l="0" t="0" r="0" b="5715"/>
            <wp:wrapNone/>
            <wp:docPr id="21" name="תמונה 21" descr="F:\חדווה\שלטים\שלטים\הצמח\שלטים לכיתה\משפחות צמחים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חדווה\שלטים\שלטים\הצמח\שלטים לכיתה\משפחות צמחים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835" cy="5176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D7232" w:rsidRPr="00557C86" w:rsidSect="00223A3C">
      <w:headerReference w:type="default" r:id="rId26"/>
      <w:footerReference w:type="default" r:id="rId27"/>
      <w:pgSz w:w="11906" w:h="16838"/>
      <w:pgMar w:top="851" w:right="851" w:bottom="851" w:left="426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39C8" w:rsidRDefault="001D39C8">
      <w:r>
        <w:separator/>
      </w:r>
    </w:p>
  </w:endnote>
  <w:endnote w:type="continuationSeparator" w:id="0">
    <w:p w:rsidR="001D39C8" w:rsidRDefault="001D3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E3B" w:rsidRPr="00C91E94" w:rsidRDefault="00214E3B" w:rsidP="00214E3B">
    <w:pPr>
      <w:pStyle w:val="a4"/>
      <w:jc w:val="center"/>
      <w:rPr>
        <w:rFonts w:cs="David"/>
        <w:b/>
        <w:bCs/>
      </w:rPr>
    </w:pPr>
    <w:r w:rsidRPr="00214E3B">
      <w:rPr>
        <w:rFonts w:cs="David" w:hint="cs"/>
        <w:b/>
        <w:bCs/>
        <w:color w:val="000000"/>
        <w:sz w:val="28"/>
        <w:szCs w:val="28"/>
        <w:u w:val="single"/>
        <w:rtl/>
      </w:rPr>
      <w:t>החווה למדעי החקלאות והסביבה</w:t>
    </w:r>
    <w:r>
      <w:rPr>
        <w:rFonts w:cs="David"/>
        <w:b/>
        <w:bCs/>
        <w:sz w:val="28"/>
        <w:szCs w:val="28"/>
        <w:rtl/>
      </w:rPr>
      <w:br/>
    </w:r>
    <w:r w:rsidRPr="00C91E94">
      <w:rPr>
        <w:rFonts w:cs="David" w:hint="cs"/>
        <w:rtl/>
      </w:rPr>
      <w:t>רח</w:t>
    </w:r>
    <w:r>
      <w:rPr>
        <w:rFonts w:cs="David" w:hint="cs"/>
        <w:rtl/>
      </w:rPr>
      <w:t>' העבודה 66 א.ת. הקלה,</w:t>
    </w:r>
    <w:r w:rsidRPr="00EB227B">
      <w:rPr>
        <w:rFonts w:cs="David" w:hint="cs"/>
        <w:rtl/>
      </w:rPr>
      <w:t xml:space="preserve"> </w:t>
    </w:r>
    <w:r w:rsidRPr="00C91E94">
      <w:rPr>
        <w:rFonts w:cs="David" w:hint="cs"/>
        <w:rtl/>
      </w:rPr>
      <w:t>ת.ד. 12160</w:t>
    </w:r>
    <w:r>
      <w:rPr>
        <w:rFonts w:cs="David" w:hint="cs"/>
        <w:rtl/>
      </w:rPr>
      <w:t xml:space="preserve">, אשדוד, 77107. </w:t>
    </w:r>
    <w:r w:rsidRPr="00C91E94">
      <w:rPr>
        <w:rFonts w:cs="David" w:hint="cs"/>
        <w:rtl/>
      </w:rPr>
      <w:t>טל</w:t>
    </w:r>
    <w:r>
      <w:rPr>
        <w:rFonts w:cs="David" w:hint="cs"/>
        <w:rtl/>
      </w:rPr>
      <w:t>'</w:t>
    </w:r>
    <w:r w:rsidRPr="00C91E94">
      <w:rPr>
        <w:rFonts w:cs="David" w:hint="cs"/>
        <w:rtl/>
      </w:rPr>
      <w:t>- 08-8563418 ,</w:t>
    </w:r>
    <w:r>
      <w:rPr>
        <w:rFonts w:cs="David" w:hint="cs"/>
        <w:rtl/>
      </w:rPr>
      <w:t xml:space="preserve"> פקס- 08-8521319, </w:t>
    </w:r>
    <w:r w:rsidRPr="00C91E94">
      <w:rPr>
        <w:rFonts w:cs="David" w:hint="cs"/>
        <w:rtl/>
      </w:rPr>
      <w:t xml:space="preserve"> סמל מוסד- 612804</w:t>
    </w:r>
  </w:p>
  <w:p w:rsidR="00214E3B" w:rsidRPr="00214E3B" w:rsidRDefault="00214E3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39C8" w:rsidRDefault="001D39C8">
      <w:r>
        <w:separator/>
      </w:r>
    </w:p>
  </w:footnote>
  <w:footnote w:type="continuationSeparator" w:id="0">
    <w:p w:rsidR="001D39C8" w:rsidRDefault="001D3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E3B" w:rsidRPr="00EC7F52" w:rsidRDefault="00EC7F52" w:rsidP="004068C6">
    <w:pPr>
      <w:pStyle w:val="a3"/>
      <w:rPr>
        <w:rFonts w:ascii="David" w:hAnsi="David" w:cs="David"/>
      </w:rPr>
    </w:pPr>
    <w:r>
      <w:br/>
    </w:r>
    <w:r>
      <w:br/>
    </w:r>
    <w: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7AC3070"/>
    <w:lvl w:ilvl="0">
      <w:numFmt w:val="bullet"/>
      <w:lvlText w:val="*"/>
      <w:lvlJc w:val="left"/>
    </w:lvl>
  </w:abstractNum>
  <w:abstractNum w:abstractNumId="1" w15:restartNumberingAfterBreak="0">
    <w:nsid w:val="01DA332C"/>
    <w:multiLevelType w:val="hybridMultilevel"/>
    <w:tmpl w:val="31142B46"/>
    <w:lvl w:ilvl="0" w:tplc="30105A56">
      <w:start w:val="1"/>
      <w:numFmt w:val="hebrew1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038E7EF1"/>
    <w:multiLevelType w:val="hybridMultilevel"/>
    <w:tmpl w:val="33E2BBEA"/>
    <w:lvl w:ilvl="0" w:tplc="B8925A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60E36"/>
    <w:multiLevelType w:val="hybridMultilevel"/>
    <w:tmpl w:val="E160E278"/>
    <w:lvl w:ilvl="0" w:tplc="72220360">
      <w:start w:val="2"/>
      <w:numFmt w:val="bullet"/>
      <w:lvlText w:val=""/>
      <w:lvlJc w:val="left"/>
      <w:pPr>
        <w:ind w:left="358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4" w15:restartNumberingAfterBreak="0">
    <w:nsid w:val="0D354B2B"/>
    <w:multiLevelType w:val="hybridMultilevel"/>
    <w:tmpl w:val="EFD41D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822BA9"/>
    <w:multiLevelType w:val="multilevel"/>
    <w:tmpl w:val="6AACB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DB7573"/>
    <w:multiLevelType w:val="multilevel"/>
    <w:tmpl w:val="22E4D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AC0455"/>
    <w:multiLevelType w:val="hybridMultilevel"/>
    <w:tmpl w:val="46FA6ADE"/>
    <w:lvl w:ilvl="0" w:tplc="534CDDCA">
      <w:start w:val="1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0820BF"/>
    <w:multiLevelType w:val="hybridMultilevel"/>
    <w:tmpl w:val="192ABACC"/>
    <w:lvl w:ilvl="0" w:tplc="94B09E6C">
      <w:start w:val="800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9" w15:restartNumberingAfterBreak="0">
    <w:nsid w:val="36743998"/>
    <w:multiLevelType w:val="multilevel"/>
    <w:tmpl w:val="54F0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CF451C"/>
    <w:multiLevelType w:val="hybridMultilevel"/>
    <w:tmpl w:val="1D1ABE1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48D1F50"/>
    <w:multiLevelType w:val="hybridMultilevel"/>
    <w:tmpl w:val="86DC1626"/>
    <w:lvl w:ilvl="0" w:tplc="8C04E862">
      <w:start w:val="800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2" w15:restartNumberingAfterBreak="0">
    <w:nsid w:val="47764529"/>
    <w:multiLevelType w:val="hybridMultilevel"/>
    <w:tmpl w:val="164A7744"/>
    <w:lvl w:ilvl="0" w:tplc="FFFFFFFF">
      <w:numFmt w:val="irohaFullWidth"/>
      <w:lvlText w:val="-"/>
      <w:lvlJc w:val="left"/>
      <w:pPr>
        <w:tabs>
          <w:tab w:val="num" w:pos="360"/>
        </w:tabs>
        <w:ind w:left="340" w:right="340" w:hanging="34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irohaFullWidth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FFFFFFFF" w:tentative="1">
      <w:start w:val="1"/>
      <w:numFmt w:val="irohaFullWidth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FFFFFFFF" w:tentative="1">
      <w:start w:val="1"/>
      <w:numFmt w:val="irohaFullWidth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FFFFFFFF" w:tentative="1">
      <w:start w:val="1"/>
      <w:numFmt w:val="irohaFullWidth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FFFFFFFF" w:tentative="1">
      <w:start w:val="1"/>
      <w:numFmt w:val="irohaFullWidth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FFFFFFFF" w:tentative="1">
      <w:start w:val="1"/>
      <w:numFmt w:val="irohaFullWidth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FFFFFFFF" w:tentative="1">
      <w:start w:val="1"/>
      <w:numFmt w:val="irohaFullWidth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FFFFFFFF" w:tentative="1">
      <w:start w:val="1"/>
      <w:numFmt w:val="irohaFullWidth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3" w15:restartNumberingAfterBreak="0">
    <w:nsid w:val="4B152415"/>
    <w:multiLevelType w:val="hybridMultilevel"/>
    <w:tmpl w:val="BB16DFA4"/>
    <w:lvl w:ilvl="0" w:tplc="5152337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David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436A37"/>
    <w:multiLevelType w:val="hybridMultilevel"/>
    <w:tmpl w:val="1674C1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4A6ADE"/>
    <w:multiLevelType w:val="hybridMultilevel"/>
    <w:tmpl w:val="9162CF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C37619"/>
    <w:multiLevelType w:val="hybridMultilevel"/>
    <w:tmpl w:val="C0563700"/>
    <w:lvl w:ilvl="0" w:tplc="FFFFFFFF">
      <w:numFmt w:val="irohaFullWidth"/>
      <w:lvlText w:val="-"/>
      <w:lvlJc w:val="left"/>
      <w:pPr>
        <w:tabs>
          <w:tab w:val="num" w:pos="360"/>
        </w:tabs>
        <w:ind w:left="346" w:hanging="346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7" w15:restartNumberingAfterBreak="0">
    <w:nsid w:val="55793BCC"/>
    <w:multiLevelType w:val="hybridMultilevel"/>
    <w:tmpl w:val="73526AF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B9069E"/>
    <w:multiLevelType w:val="hybridMultilevel"/>
    <w:tmpl w:val="160AFEBC"/>
    <w:lvl w:ilvl="0" w:tplc="04090003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685B401A"/>
    <w:multiLevelType w:val="hybridMultilevel"/>
    <w:tmpl w:val="9D6012E8"/>
    <w:lvl w:ilvl="0" w:tplc="2A263B9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824B15"/>
    <w:multiLevelType w:val="hybridMultilevel"/>
    <w:tmpl w:val="1BC238B0"/>
    <w:lvl w:ilvl="0" w:tplc="3E862E9A">
      <w:numFmt w:val="bullet"/>
      <w:lvlText w:val=""/>
      <w:lvlJc w:val="left"/>
      <w:pPr>
        <w:ind w:left="357" w:hanging="360"/>
      </w:pPr>
      <w:rPr>
        <w:rFonts w:ascii="Symbol" w:eastAsia="Calibr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21" w15:restartNumberingAfterBreak="0">
    <w:nsid w:val="6E3A7528"/>
    <w:multiLevelType w:val="hybridMultilevel"/>
    <w:tmpl w:val="C1929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75392C"/>
    <w:multiLevelType w:val="hybridMultilevel"/>
    <w:tmpl w:val="21840C24"/>
    <w:lvl w:ilvl="0" w:tplc="04090003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748571FF"/>
    <w:multiLevelType w:val="hybridMultilevel"/>
    <w:tmpl w:val="3842BF46"/>
    <w:lvl w:ilvl="0" w:tplc="A890358A">
      <w:numFmt w:val="bullet"/>
      <w:lvlText w:val="-"/>
      <w:lvlJc w:val="left"/>
      <w:pPr>
        <w:ind w:left="420" w:hanging="360"/>
      </w:pPr>
      <w:rPr>
        <w:rFonts w:ascii="David" w:eastAsia="Times New Roman" w:hAnsi="David" w:cs="David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4" w15:restartNumberingAfterBreak="0">
    <w:nsid w:val="771B1D31"/>
    <w:multiLevelType w:val="hybridMultilevel"/>
    <w:tmpl w:val="B0B6E2BA"/>
    <w:lvl w:ilvl="0" w:tplc="35AA2A56">
      <w:numFmt w:val="bullet"/>
      <w:lvlText w:val="-"/>
      <w:lvlJc w:val="left"/>
      <w:pPr>
        <w:ind w:left="780" w:hanging="360"/>
      </w:pPr>
      <w:rPr>
        <w:rFonts w:ascii="David" w:eastAsia="Calibri" w:hAnsi="David" w:cs="David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79130E9E"/>
    <w:multiLevelType w:val="hybridMultilevel"/>
    <w:tmpl w:val="A0B26FE8"/>
    <w:lvl w:ilvl="0" w:tplc="0A585198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7" w:hanging="360"/>
      </w:pPr>
    </w:lvl>
    <w:lvl w:ilvl="2" w:tplc="0409001B" w:tentative="1">
      <w:start w:val="1"/>
      <w:numFmt w:val="lowerRoman"/>
      <w:lvlText w:val="%3."/>
      <w:lvlJc w:val="right"/>
      <w:pPr>
        <w:ind w:left="1797" w:hanging="180"/>
      </w:pPr>
    </w:lvl>
    <w:lvl w:ilvl="3" w:tplc="0409000F" w:tentative="1">
      <w:start w:val="1"/>
      <w:numFmt w:val="decimal"/>
      <w:lvlText w:val="%4."/>
      <w:lvlJc w:val="left"/>
      <w:pPr>
        <w:ind w:left="2517" w:hanging="360"/>
      </w:pPr>
    </w:lvl>
    <w:lvl w:ilvl="4" w:tplc="04090019" w:tentative="1">
      <w:start w:val="1"/>
      <w:numFmt w:val="lowerLetter"/>
      <w:lvlText w:val="%5."/>
      <w:lvlJc w:val="left"/>
      <w:pPr>
        <w:ind w:left="3237" w:hanging="360"/>
      </w:pPr>
    </w:lvl>
    <w:lvl w:ilvl="5" w:tplc="0409001B" w:tentative="1">
      <w:start w:val="1"/>
      <w:numFmt w:val="lowerRoman"/>
      <w:lvlText w:val="%6."/>
      <w:lvlJc w:val="right"/>
      <w:pPr>
        <w:ind w:left="3957" w:hanging="180"/>
      </w:pPr>
    </w:lvl>
    <w:lvl w:ilvl="6" w:tplc="0409000F" w:tentative="1">
      <w:start w:val="1"/>
      <w:numFmt w:val="decimal"/>
      <w:lvlText w:val="%7."/>
      <w:lvlJc w:val="left"/>
      <w:pPr>
        <w:ind w:left="4677" w:hanging="360"/>
      </w:pPr>
    </w:lvl>
    <w:lvl w:ilvl="7" w:tplc="04090019" w:tentative="1">
      <w:start w:val="1"/>
      <w:numFmt w:val="lowerLetter"/>
      <w:lvlText w:val="%8."/>
      <w:lvlJc w:val="left"/>
      <w:pPr>
        <w:ind w:left="5397" w:hanging="360"/>
      </w:pPr>
    </w:lvl>
    <w:lvl w:ilvl="8" w:tplc="040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6" w15:restartNumberingAfterBreak="0">
    <w:nsid w:val="7B2E6D53"/>
    <w:multiLevelType w:val="hybridMultilevel"/>
    <w:tmpl w:val="6D7CA5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531061"/>
    <w:multiLevelType w:val="hybridMultilevel"/>
    <w:tmpl w:val="2776271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FE24D2F"/>
    <w:multiLevelType w:val="hybridMultilevel"/>
    <w:tmpl w:val="772AF23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7"/>
  </w:num>
  <w:num w:numId="4">
    <w:abstractNumId w:val="3"/>
  </w:num>
  <w:num w:numId="5">
    <w:abstractNumId w:val="19"/>
  </w:num>
  <w:num w:numId="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2"/>
  </w:num>
  <w:num w:numId="9">
    <w:abstractNumId w:val="11"/>
  </w:num>
  <w:num w:numId="10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right"/>
        <w:rPr>
          <w:rFonts w:ascii="Symbol" w:hAnsi="Symbol" w:hint="default"/>
        </w:rPr>
      </w:lvl>
    </w:lvlOverride>
  </w:num>
  <w:num w:numId="11">
    <w:abstractNumId w:val="10"/>
  </w:num>
  <w:num w:numId="12">
    <w:abstractNumId w:val="17"/>
  </w:num>
  <w:num w:numId="13">
    <w:abstractNumId w:val="27"/>
  </w:num>
  <w:num w:numId="14">
    <w:abstractNumId w:val="18"/>
  </w:num>
  <w:num w:numId="15">
    <w:abstractNumId w:val="22"/>
  </w:num>
  <w:num w:numId="16">
    <w:abstractNumId w:val="14"/>
  </w:num>
  <w:num w:numId="17">
    <w:abstractNumId w:val="28"/>
  </w:num>
  <w:num w:numId="18">
    <w:abstractNumId w:val="15"/>
  </w:num>
  <w:num w:numId="19">
    <w:abstractNumId w:val="4"/>
  </w:num>
  <w:num w:numId="20">
    <w:abstractNumId w:val="21"/>
  </w:num>
  <w:num w:numId="21">
    <w:abstractNumId w:val="13"/>
  </w:num>
  <w:num w:numId="22">
    <w:abstractNumId w:val="6"/>
  </w:num>
  <w:num w:numId="23">
    <w:abstractNumId w:val="5"/>
  </w:num>
  <w:num w:numId="24">
    <w:abstractNumId w:val="23"/>
  </w:num>
  <w:num w:numId="25">
    <w:abstractNumId w:val="24"/>
  </w:num>
  <w:num w:numId="26">
    <w:abstractNumId w:val="9"/>
  </w:num>
  <w:num w:numId="27">
    <w:abstractNumId w:val="1"/>
  </w:num>
  <w:num w:numId="28">
    <w:abstractNumId w:val="25"/>
  </w:num>
  <w:num w:numId="29">
    <w:abstractNumId w:val="20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48D"/>
    <w:rsid w:val="00001D06"/>
    <w:rsid w:val="0001286C"/>
    <w:rsid w:val="0002348D"/>
    <w:rsid w:val="00034078"/>
    <w:rsid w:val="00035A0C"/>
    <w:rsid w:val="00043164"/>
    <w:rsid w:val="00045794"/>
    <w:rsid w:val="0006081A"/>
    <w:rsid w:val="00061976"/>
    <w:rsid w:val="00062696"/>
    <w:rsid w:val="000638DF"/>
    <w:rsid w:val="00066DF7"/>
    <w:rsid w:val="000724ED"/>
    <w:rsid w:val="00082299"/>
    <w:rsid w:val="00091F31"/>
    <w:rsid w:val="0009383B"/>
    <w:rsid w:val="000C09A3"/>
    <w:rsid w:val="000D0645"/>
    <w:rsid w:val="000E09C6"/>
    <w:rsid w:val="000E3363"/>
    <w:rsid w:val="000E33BB"/>
    <w:rsid w:val="000F17E3"/>
    <w:rsid w:val="000F331E"/>
    <w:rsid w:val="001059DD"/>
    <w:rsid w:val="0011084F"/>
    <w:rsid w:val="00114542"/>
    <w:rsid w:val="00117524"/>
    <w:rsid w:val="0013069C"/>
    <w:rsid w:val="00131A17"/>
    <w:rsid w:val="00141BA7"/>
    <w:rsid w:val="0014266A"/>
    <w:rsid w:val="00146130"/>
    <w:rsid w:val="00146F77"/>
    <w:rsid w:val="00151649"/>
    <w:rsid w:val="001553FE"/>
    <w:rsid w:val="001713FA"/>
    <w:rsid w:val="00183DB9"/>
    <w:rsid w:val="0018408C"/>
    <w:rsid w:val="00186AFE"/>
    <w:rsid w:val="00193A16"/>
    <w:rsid w:val="001A0D7D"/>
    <w:rsid w:val="001A5B9F"/>
    <w:rsid w:val="001A72C4"/>
    <w:rsid w:val="001B5683"/>
    <w:rsid w:val="001D2562"/>
    <w:rsid w:val="001D38B6"/>
    <w:rsid w:val="001D39C8"/>
    <w:rsid w:val="001D42D9"/>
    <w:rsid w:val="001D51F7"/>
    <w:rsid w:val="001E1AA1"/>
    <w:rsid w:val="001E5A2C"/>
    <w:rsid w:val="001E650D"/>
    <w:rsid w:val="001E71B5"/>
    <w:rsid w:val="001E7328"/>
    <w:rsid w:val="001E7D63"/>
    <w:rsid w:val="001E7E02"/>
    <w:rsid w:val="001F0052"/>
    <w:rsid w:val="001F16F3"/>
    <w:rsid w:val="00214E3B"/>
    <w:rsid w:val="002162A9"/>
    <w:rsid w:val="00223A3C"/>
    <w:rsid w:val="002253ED"/>
    <w:rsid w:val="0022797A"/>
    <w:rsid w:val="00234ACB"/>
    <w:rsid w:val="00237645"/>
    <w:rsid w:val="00250687"/>
    <w:rsid w:val="002528BE"/>
    <w:rsid w:val="00256745"/>
    <w:rsid w:val="002649F5"/>
    <w:rsid w:val="0028397F"/>
    <w:rsid w:val="0028535D"/>
    <w:rsid w:val="0028658D"/>
    <w:rsid w:val="00291CE3"/>
    <w:rsid w:val="00293877"/>
    <w:rsid w:val="00293ED5"/>
    <w:rsid w:val="00294E41"/>
    <w:rsid w:val="002951DD"/>
    <w:rsid w:val="00295CE0"/>
    <w:rsid w:val="002B0416"/>
    <w:rsid w:val="002B2631"/>
    <w:rsid w:val="002F0BDC"/>
    <w:rsid w:val="002F4C8B"/>
    <w:rsid w:val="002F589B"/>
    <w:rsid w:val="002F670D"/>
    <w:rsid w:val="00303DA0"/>
    <w:rsid w:val="00306702"/>
    <w:rsid w:val="003078D9"/>
    <w:rsid w:val="003100EF"/>
    <w:rsid w:val="003149AC"/>
    <w:rsid w:val="00322392"/>
    <w:rsid w:val="003243F1"/>
    <w:rsid w:val="00324C38"/>
    <w:rsid w:val="00330EF0"/>
    <w:rsid w:val="00336144"/>
    <w:rsid w:val="003405DB"/>
    <w:rsid w:val="00345179"/>
    <w:rsid w:val="0034776E"/>
    <w:rsid w:val="003559DD"/>
    <w:rsid w:val="00355DAA"/>
    <w:rsid w:val="00355FCC"/>
    <w:rsid w:val="00356606"/>
    <w:rsid w:val="003575B1"/>
    <w:rsid w:val="003638E5"/>
    <w:rsid w:val="003647FD"/>
    <w:rsid w:val="003663FF"/>
    <w:rsid w:val="00374BF2"/>
    <w:rsid w:val="00374C54"/>
    <w:rsid w:val="003804DA"/>
    <w:rsid w:val="003850C7"/>
    <w:rsid w:val="003A0E87"/>
    <w:rsid w:val="003B0487"/>
    <w:rsid w:val="003B06DF"/>
    <w:rsid w:val="003B79E0"/>
    <w:rsid w:val="003B7FFE"/>
    <w:rsid w:val="003C6AFE"/>
    <w:rsid w:val="003D3E93"/>
    <w:rsid w:val="003D48F7"/>
    <w:rsid w:val="003D6F9D"/>
    <w:rsid w:val="003D7EB1"/>
    <w:rsid w:val="003E2402"/>
    <w:rsid w:val="003E362D"/>
    <w:rsid w:val="003E7003"/>
    <w:rsid w:val="003E72D9"/>
    <w:rsid w:val="003E7462"/>
    <w:rsid w:val="003F0801"/>
    <w:rsid w:val="003F4665"/>
    <w:rsid w:val="003F6E10"/>
    <w:rsid w:val="003F737D"/>
    <w:rsid w:val="003F7E07"/>
    <w:rsid w:val="004068C6"/>
    <w:rsid w:val="004127BD"/>
    <w:rsid w:val="00413801"/>
    <w:rsid w:val="00415826"/>
    <w:rsid w:val="00415958"/>
    <w:rsid w:val="00420112"/>
    <w:rsid w:val="004268B8"/>
    <w:rsid w:val="004447EB"/>
    <w:rsid w:val="00446D96"/>
    <w:rsid w:val="0045016A"/>
    <w:rsid w:val="00453E2C"/>
    <w:rsid w:val="00470D58"/>
    <w:rsid w:val="004760C5"/>
    <w:rsid w:val="00477E40"/>
    <w:rsid w:val="00480612"/>
    <w:rsid w:val="004838AA"/>
    <w:rsid w:val="00483A2E"/>
    <w:rsid w:val="00486534"/>
    <w:rsid w:val="004869F1"/>
    <w:rsid w:val="0049154B"/>
    <w:rsid w:val="00491BFB"/>
    <w:rsid w:val="00496B7E"/>
    <w:rsid w:val="00497162"/>
    <w:rsid w:val="004A1877"/>
    <w:rsid w:val="004B5336"/>
    <w:rsid w:val="004B57F0"/>
    <w:rsid w:val="004C7804"/>
    <w:rsid w:val="004E5F95"/>
    <w:rsid w:val="004F352D"/>
    <w:rsid w:val="004F4865"/>
    <w:rsid w:val="00501E79"/>
    <w:rsid w:val="00503D86"/>
    <w:rsid w:val="00512475"/>
    <w:rsid w:val="00534416"/>
    <w:rsid w:val="00536862"/>
    <w:rsid w:val="00547288"/>
    <w:rsid w:val="0054763A"/>
    <w:rsid w:val="00554371"/>
    <w:rsid w:val="005546AD"/>
    <w:rsid w:val="00555FF4"/>
    <w:rsid w:val="00557C86"/>
    <w:rsid w:val="00564676"/>
    <w:rsid w:val="00564797"/>
    <w:rsid w:val="00565A14"/>
    <w:rsid w:val="00566CA3"/>
    <w:rsid w:val="00567891"/>
    <w:rsid w:val="00570B51"/>
    <w:rsid w:val="00592274"/>
    <w:rsid w:val="0059754D"/>
    <w:rsid w:val="005A62CD"/>
    <w:rsid w:val="005B01B7"/>
    <w:rsid w:val="005B6487"/>
    <w:rsid w:val="005C466D"/>
    <w:rsid w:val="005C68EF"/>
    <w:rsid w:val="005D1943"/>
    <w:rsid w:val="005D1EF2"/>
    <w:rsid w:val="005D5689"/>
    <w:rsid w:val="005D59AA"/>
    <w:rsid w:val="005D7B91"/>
    <w:rsid w:val="005E0023"/>
    <w:rsid w:val="005F2E5F"/>
    <w:rsid w:val="0061074A"/>
    <w:rsid w:val="00612137"/>
    <w:rsid w:val="006156E4"/>
    <w:rsid w:val="0062015C"/>
    <w:rsid w:val="006205AE"/>
    <w:rsid w:val="006232DA"/>
    <w:rsid w:val="00623A0F"/>
    <w:rsid w:val="00624638"/>
    <w:rsid w:val="006307FE"/>
    <w:rsid w:val="00641994"/>
    <w:rsid w:val="00644649"/>
    <w:rsid w:val="00645B42"/>
    <w:rsid w:val="00645D54"/>
    <w:rsid w:val="00647845"/>
    <w:rsid w:val="00655190"/>
    <w:rsid w:val="00656016"/>
    <w:rsid w:val="00684EF7"/>
    <w:rsid w:val="00686201"/>
    <w:rsid w:val="00691D31"/>
    <w:rsid w:val="00693B0A"/>
    <w:rsid w:val="006A07EA"/>
    <w:rsid w:val="006A11ED"/>
    <w:rsid w:val="006A55CA"/>
    <w:rsid w:val="006B50B0"/>
    <w:rsid w:val="006C0BAC"/>
    <w:rsid w:val="006C3A2F"/>
    <w:rsid w:val="006D003C"/>
    <w:rsid w:val="006D31C1"/>
    <w:rsid w:val="006D4B89"/>
    <w:rsid w:val="006D71CD"/>
    <w:rsid w:val="006D7232"/>
    <w:rsid w:val="006E0A4E"/>
    <w:rsid w:val="006E5C9D"/>
    <w:rsid w:val="006F10C6"/>
    <w:rsid w:val="006F4342"/>
    <w:rsid w:val="006F5934"/>
    <w:rsid w:val="006F7309"/>
    <w:rsid w:val="006F7580"/>
    <w:rsid w:val="007008BB"/>
    <w:rsid w:val="00701403"/>
    <w:rsid w:val="00705D14"/>
    <w:rsid w:val="007068F5"/>
    <w:rsid w:val="007101F6"/>
    <w:rsid w:val="007269D3"/>
    <w:rsid w:val="00730AB2"/>
    <w:rsid w:val="00731040"/>
    <w:rsid w:val="00732B0E"/>
    <w:rsid w:val="00733F39"/>
    <w:rsid w:val="00741291"/>
    <w:rsid w:val="00754EF3"/>
    <w:rsid w:val="00755131"/>
    <w:rsid w:val="00756E51"/>
    <w:rsid w:val="00761E2A"/>
    <w:rsid w:val="00766957"/>
    <w:rsid w:val="00773A19"/>
    <w:rsid w:val="0077681C"/>
    <w:rsid w:val="00783949"/>
    <w:rsid w:val="00791D4E"/>
    <w:rsid w:val="007927FE"/>
    <w:rsid w:val="0079339D"/>
    <w:rsid w:val="007962BC"/>
    <w:rsid w:val="007A115C"/>
    <w:rsid w:val="007B7251"/>
    <w:rsid w:val="007B75E4"/>
    <w:rsid w:val="007C2674"/>
    <w:rsid w:val="007C55D5"/>
    <w:rsid w:val="007C75B6"/>
    <w:rsid w:val="007D150F"/>
    <w:rsid w:val="007E65EA"/>
    <w:rsid w:val="007E7164"/>
    <w:rsid w:val="007F2F5F"/>
    <w:rsid w:val="008048A0"/>
    <w:rsid w:val="00807B42"/>
    <w:rsid w:val="0081266F"/>
    <w:rsid w:val="00814E02"/>
    <w:rsid w:val="008170C1"/>
    <w:rsid w:val="008170D5"/>
    <w:rsid w:val="00821273"/>
    <w:rsid w:val="00823820"/>
    <w:rsid w:val="00825872"/>
    <w:rsid w:val="00826426"/>
    <w:rsid w:val="00830AEF"/>
    <w:rsid w:val="00832ACF"/>
    <w:rsid w:val="00833929"/>
    <w:rsid w:val="00834AEB"/>
    <w:rsid w:val="00835F0E"/>
    <w:rsid w:val="00847AF4"/>
    <w:rsid w:val="0085212B"/>
    <w:rsid w:val="00855B8E"/>
    <w:rsid w:val="00863648"/>
    <w:rsid w:val="00870260"/>
    <w:rsid w:val="00872C89"/>
    <w:rsid w:val="00873EF0"/>
    <w:rsid w:val="00875977"/>
    <w:rsid w:val="00884358"/>
    <w:rsid w:val="0088695A"/>
    <w:rsid w:val="00887CB7"/>
    <w:rsid w:val="00891EC2"/>
    <w:rsid w:val="00894CD0"/>
    <w:rsid w:val="008A1F50"/>
    <w:rsid w:val="008A3EC8"/>
    <w:rsid w:val="008A4B69"/>
    <w:rsid w:val="008A7DAF"/>
    <w:rsid w:val="008C4A36"/>
    <w:rsid w:val="008D1D10"/>
    <w:rsid w:val="008D23DE"/>
    <w:rsid w:val="008D595A"/>
    <w:rsid w:val="008E73CB"/>
    <w:rsid w:val="008E7A0D"/>
    <w:rsid w:val="008F65F1"/>
    <w:rsid w:val="0090559D"/>
    <w:rsid w:val="009077F9"/>
    <w:rsid w:val="009079A8"/>
    <w:rsid w:val="00910086"/>
    <w:rsid w:val="00927621"/>
    <w:rsid w:val="00927AB3"/>
    <w:rsid w:val="00933D39"/>
    <w:rsid w:val="00936554"/>
    <w:rsid w:val="009547AC"/>
    <w:rsid w:val="00956222"/>
    <w:rsid w:val="00961FC2"/>
    <w:rsid w:val="00963B67"/>
    <w:rsid w:val="0096694E"/>
    <w:rsid w:val="009774CB"/>
    <w:rsid w:val="00990263"/>
    <w:rsid w:val="00991DF0"/>
    <w:rsid w:val="00993646"/>
    <w:rsid w:val="00995C3F"/>
    <w:rsid w:val="009A6943"/>
    <w:rsid w:val="009A69CC"/>
    <w:rsid w:val="009B77DE"/>
    <w:rsid w:val="009B7E36"/>
    <w:rsid w:val="009C3781"/>
    <w:rsid w:val="009D0249"/>
    <w:rsid w:val="009D22BE"/>
    <w:rsid w:val="009D256E"/>
    <w:rsid w:val="009D3068"/>
    <w:rsid w:val="009D607A"/>
    <w:rsid w:val="009E1B95"/>
    <w:rsid w:val="009F17F9"/>
    <w:rsid w:val="009F1E9A"/>
    <w:rsid w:val="009F362D"/>
    <w:rsid w:val="00A05BA3"/>
    <w:rsid w:val="00A061D0"/>
    <w:rsid w:val="00A1041F"/>
    <w:rsid w:val="00A15E1F"/>
    <w:rsid w:val="00A21677"/>
    <w:rsid w:val="00A22BE3"/>
    <w:rsid w:val="00A22FAE"/>
    <w:rsid w:val="00A31A6F"/>
    <w:rsid w:val="00A41319"/>
    <w:rsid w:val="00A41A5E"/>
    <w:rsid w:val="00A43672"/>
    <w:rsid w:val="00A51E63"/>
    <w:rsid w:val="00A62B7C"/>
    <w:rsid w:val="00A65696"/>
    <w:rsid w:val="00A658EC"/>
    <w:rsid w:val="00A73497"/>
    <w:rsid w:val="00A7726A"/>
    <w:rsid w:val="00A82229"/>
    <w:rsid w:val="00A84B7E"/>
    <w:rsid w:val="00A92912"/>
    <w:rsid w:val="00A958ED"/>
    <w:rsid w:val="00A97A48"/>
    <w:rsid w:val="00AA32CE"/>
    <w:rsid w:val="00AA706C"/>
    <w:rsid w:val="00AB173A"/>
    <w:rsid w:val="00AB315A"/>
    <w:rsid w:val="00AC369C"/>
    <w:rsid w:val="00AC66B5"/>
    <w:rsid w:val="00AD3E9C"/>
    <w:rsid w:val="00AE0135"/>
    <w:rsid w:val="00AE6838"/>
    <w:rsid w:val="00AF6E72"/>
    <w:rsid w:val="00B01BAE"/>
    <w:rsid w:val="00B02ECA"/>
    <w:rsid w:val="00B118CC"/>
    <w:rsid w:val="00B16074"/>
    <w:rsid w:val="00B17427"/>
    <w:rsid w:val="00B3077F"/>
    <w:rsid w:val="00B4390E"/>
    <w:rsid w:val="00B51A4B"/>
    <w:rsid w:val="00B52F60"/>
    <w:rsid w:val="00B53963"/>
    <w:rsid w:val="00B72A7C"/>
    <w:rsid w:val="00B753C0"/>
    <w:rsid w:val="00B838DB"/>
    <w:rsid w:val="00B84F43"/>
    <w:rsid w:val="00B878BA"/>
    <w:rsid w:val="00B922F9"/>
    <w:rsid w:val="00B96464"/>
    <w:rsid w:val="00BA1888"/>
    <w:rsid w:val="00BA3FDC"/>
    <w:rsid w:val="00BA7429"/>
    <w:rsid w:val="00BA7E9A"/>
    <w:rsid w:val="00BB3376"/>
    <w:rsid w:val="00BC5413"/>
    <w:rsid w:val="00BC6D12"/>
    <w:rsid w:val="00BD2D93"/>
    <w:rsid w:val="00BD4491"/>
    <w:rsid w:val="00BF3C1D"/>
    <w:rsid w:val="00BF7CC1"/>
    <w:rsid w:val="00C024DC"/>
    <w:rsid w:val="00C03CAD"/>
    <w:rsid w:val="00C22350"/>
    <w:rsid w:val="00C25322"/>
    <w:rsid w:val="00C342FB"/>
    <w:rsid w:val="00C35517"/>
    <w:rsid w:val="00C357E6"/>
    <w:rsid w:val="00C37352"/>
    <w:rsid w:val="00C411AF"/>
    <w:rsid w:val="00C442C8"/>
    <w:rsid w:val="00C448AE"/>
    <w:rsid w:val="00C44B4B"/>
    <w:rsid w:val="00C47805"/>
    <w:rsid w:val="00C578B7"/>
    <w:rsid w:val="00C6112D"/>
    <w:rsid w:val="00C6254B"/>
    <w:rsid w:val="00C6290A"/>
    <w:rsid w:val="00C63937"/>
    <w:rsid w:val="00C63FB8"/>
    <w:rsid w:val="00C7051B"/>
    <w:rsid w:val="00C81BB1"/>
    <w:rsid w:val="00C83E45"/>
    <w:rsid w:val="00C85405"/>
    <w:rsid w:val="00C859F3"/>
    <w:rsid w:val="00C91C45"/>
    <w:rsid w:val="00C91E94"/>
    <w:rsid w:val="00C95847"/>
    <w:rsid w:val="00CA627F"/>
    <w:rsid w:val="00CA729F"/>
    <w:rsid w:val="00CD4479"/>
    <w:rsid w:val="00CE103F"/>
    <w:rsid w:val="00CE16B7"/>
    <w:rsid w:val="00CE5553"/>
    <w:rsid w:val="00CE5A15"/>
    <w:rsid w:val="00CE5BEA"/>
    <w:rsid w:val="00CE7434"/>
    <w:rsid w:val="00CF2E08"/>
    <w:rsid w:val="00CF393E"/>
    <w:rsid w:val="00CF4C15"/>
    <w:rsid w:val="00D04E21"/>
    <w:rsid w:val="00D139AB"/>
    <w:rsid w:val="00D13AFF"/>
    <w:rsid w:val="00D16C57"/>
    <w:rsid w:val="00D20B35"/>
    <w:rsid w:val="00D2553A"/>
    <w:rsid w:val="00D35E62"/>
    <w:rsid w:val="00D408BE"/>
    <w:rsid w:val="00D42A0A"/>
    <w:rsid w:val="00D43207"/>
    <w:rsid w:val="00D434D8"/>
    <w:rsid w:val="00D50EED"/>
    <w:rsid w:val="00D52B45"/>
    <w:rsid w:val="00D530F1"/>
    <w:rsid w:val="00D55CB1"/>
    <w:rsid w:val="00D55DC5"/>
    <w:rsid w:val="00D625F0"/>
    <w:rsid w:val="00D62741"/>
    <w:rsid w:val="00D6412E"/>
    <w:rsid w:val="00D674D9"/>
    <w:rsid w:val="00D75DBA"/>
    <w:rsid w:val="00D77B10"/>
    <w:rsid w:val="00D8045E"/>
    <w:rsid w:val="00D84458"/>
    <w:rsid w:val="00D85498"/>
    <w:rsid w:val="00D86321"/>
    <w:rsid w:val="00D9613E"/>
    <w:rsid w:val="00DB4263"/>
    <w:rsid w:val="00DB4779"/>
    <w:rsid w:val="00DC1363"/>
    <w:rsid w:val="00DC449D"/>
    <w:rsid w:val="00DD7092"/>
    <w:rsid w:val="00DE6BF9"/>
    <w:rsid w:val="00E007FC"/>
    <w:rsid w:val="00E02659"/>
    <w:rsid w:val="00E04607"/>
    <w:rsid w:val="00E06653"/>
    <w:rsid w:val="00E07118"/>
    <w:rsid w:val="00E0723E"/>
    <w:rsid w:val="00E4434C"/>
    <w:rsid w:val="00E45998"/>
    <w:rsid w:val="00E60D35"/>
    <w:rsid w:val="00E64E3D"/>
    <w:rsid w:val="00E779CD"/>
    <w:rsid w:val="00E82C30"/>
    <w:rsid w:val="00E82EF7"/>
    <w:rsid w:val="00E82F85"/>
    <w:rsid w:val="00E855AD"/>
    <w:rsid w:val="00E856C5"/>
    <w:rsid w:val="00E86526"/>
    <w:rsid w:val="00E91FD4"/>
    <w:rsid w:val="00EA1CF0"/>
    <w:rsid w:val="00EA238D"/>
    <w:rsid w:val="00EB043C"/>
    <w:rsid w:val="00EB227B"/>
    <w:rsid w:val="00EC5830"/>
    <w:rsid w:val="00EC712E"/>
    <w:rsid w:val="00EC7F52"/>
    <w:rsid w:val="00ED6FC6"/>
    <w:rsid w:val="00EE0AC6"/>
    <w:rsid w:val="00EF1661"/>
    <w:rsid w:val="00EF49B2"/>
    <w:rsid w:val="00F008C9"/>
    <w:rsid w:val="00F01ACF"/>
    <w:rsid w:val="00F101A3"/>
    <w:rsid w:val="00F17BF5"/>
    <w:rsid w:val="00F20F1E"/>
    <w:rsid w:val="00F216CD"/>
    <w:rsid w:val="00F2565B"/>
    <w:rsid w:val="00F35D02"/>
    <w:rsid w:val="00F4285E"/>
    <w:rsid w:val="00F44DF1"/>
    <w:rsid w:val="00F60EDC"/>
    <w:rsid w:val="00F633F6"/>
    <w:rsid w:val="00F724D3"/>
    <w:rsid w:val="00F80690"/>
    <w:rsid w:val="00F8251F"/>
    <w:rsid w:val="00F845A8"/>
    <w:rsid w:val="00FA155B"/>
    <w:rsid w:val="00FA24E7"/>
    <w:rsid w:val="00FB00A2"/>
    <w:rsid w:val="00FB052B"/>
    <w:rsid w:val="00FB2A33"/>
    <w:rsid w:val="00FC0FBA"/>
    <w:rsid w:val="00FC4D98"/>
    <w:rsid w:val="00FD362F"/>
    <w:rsid w:val="00FE1457"/>
    <w:rsid w:val="00FE21F2"/>
    <w:rsid w:val="00FF1E04"/>
    <w:rsid w:val="00FF2124"/>
    <w:rsid w:val="00FF3449"/>
    <w:rsid w:val="00FF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6C04765-5805-4ADB-B6D7-2700543B9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77B10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rsid w:val="00D77B10"/>
    <w:pPr>
      <w:tabs>
        <w:tab w:val="center" w:pos="4153"/>
        <w:tab w:val="right" w:pos="8306"/>
      </w:tabs>
    </w:pPr>
  </w:style>
  <w:style w:type="table" w:customStyle="1" w:styleId="a6">
    <w:name w:val="טבלת רשת"/>
    <w:basedOn w:val="a1"/>
    <w:rsid w:val="002649F5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Web">
    <w:name w:val="Normal (Web)‎"/>
    <w:basedOn w:val="a"/>
    <w:rsid w:val="00887CB7"/>
    <w:pPr>
      <w:bidi w:val="0"/>
      <w:spacing w:before="100" w:beforeAutospacing="1" w:after="100" w:afterAutospacing="1"/>
    </w:pPr>
  </w:style>
  <w:style w:type="paragraph" w:styleId="a7">
    <w:name w:val="Balloon Text"/>
    <w:basedOn w:val="a"/>
    <w:link w:val="a8"/>
    <w:rsid w:val="009F17F9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rsid w:val="009F17F9"/>
    <w:rPr>
      <w:rFonts w:ascii="Tahoma" w:hAnsi="Tahoma" w:cs="Tahoma"/>
      <w:sz w:val="16"/>
      <w:szCs w:val="16"/>
    </w:rPr>
  </w:style>
  <w:style w:type="paragraph" w:styleId="a9">
    <w:name w:val="Document Map"/>
    <w:basedOn w:val="a"/>
    <w:link w:val="aa"/>
    <w:rsid w:val="00834AEB"/>
    <w:rPr>
      <w:rFonts w:ascii="Tahoma" w:hAnsi="Tahoma" w:cs="Tahoma"/>
      <w:sz w:val="16"/>
      <w:szCs w:val="16"/>
    </w:rPr>
  </w:style>
  <w:style w:type="character" w:customStyle="1" w:styleId="aa">
    <w:name w:val="מפת מסמך תו"/>
    <w:basedOn w:val="a0"/>
    <w:link w:val="a9"/>
    <w:rsid w:val="00834AEB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101A3"/>
    <w:rPr>
      <w:b/>
      <w:bCs/>
    </w:rPr>
  </w:style>
  <w:style w:type="paragraph" w:styleId="ac">
    <w:name w:val="List Paragraph"/>
    <w:basedOn w:val="a"/>
    <w:uiPriority w:val="34"/>
    <w:qFormat/>
    <w:rsid w:val="00730AB2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d">
    <w:name w:val="No Spacing"/>
    <w:autoRedefine/>
    <w:uiPriority w:val="1"/>
    <w:qFormat/>
    <w:rsid w:val="00B96464"/>
    <w:pPr>
      <w:bidi/>
    </w:pPr>
    <w:rPr>
      <w:rFonts w:asciiTheme="majorBidi" w:eastAsiaTheme="minorHAnsi" w:hAnsiTheme="majorBidi" w:cstheme="majorBidi"/>
      <w:sz w:val="28"/>
      <w:szCs w:val="28"/>
    </w:rPr>
  </w:style>
  <w:style w:type="character" w:customStyle="1" w:styleId="a5">
    <w:name w:val="כותרת תחתונה תו"/>
    <w:basedOn w:val="a0"/>
    <w:link w:val="a4"/>
    <w:uiPriority w:val="99"/>
    <w:rsid w:val="00324C38"/>
    <w:rPr>
      <w:sz w:val="24"/>
      <w:szCs w:val="24"/>
    </w:rPr>
  </w:style>
  <w:style w:type="character" w:styleId="Hyperlink">
    <w:name w:val="Hyperlink"/>
    <w:basedOn w:val="a0"/>
    <w:uiPriority w:val="99"/>
    <w:unhideWhenUsed/>
    <w:rsid w:val="00324C38"/>
    <w:rPr>
      <w:color w:val="0563C1" w:themeColor="hyperlink"/>
      <w:u w:val="single"/>
    </w:rPr>
  </w:style>
  <w:style w:type="table" w:styleId="ae">
    <w:name w:val="Table Grid"/>
    <w:basedOn w:val="a1"/>
    <w:rsid w:val="009774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0">
    <w:name w:val="Normal (Web)"/>
    <w:basedOn w:val="a"/>
    <w:uiPriority w:val="99"/>
    <w:unhideWhenUsed/>
    <w:rsid w:val="00237645"/>
    <w:pPr>
      <w:bidi w:val="0"/>
      <w:spacing w:before="100" w:beforeAutospacing="1" w:after="119"/>
      <w:jc w:val="right"/>
    </w:pPr>
  </w:style>
  <w:style w:type="character" w:customStyle="1" w:styleId="apple-converted-space">
    <w:name w:val="apple-converted-space"/>
    <w:basedOn w:val="a0"/>
    <w:rsid w:val="001E7E02"/>
  </w:style>
  <w:style w:type="character" w:customStyle="1" w:styleId="il">
    <w:name w:val="il"/>
    <w:basedOn w:val="a0"/>
    <w:rsid w:val="00072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3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3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5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19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0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image" Target="media/image18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28" Type="http://schemas.openxmlformats.org/officeDocument/2006/relationships/fontTable" Target="fontTable.xm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G"/><Relationship Id="rId22" Type="http://schemas.openxmlformats.org/officeDocument/2006/relationships/image" Target="media/image16.JPG"/><Relationship Id="rId27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esktop\&#1500;&#1493;&#1490;&#1493;%20&#1495;&#1493;&#1493;&#1492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לוגו חווה</Template>
  <TotalTime>1</TotalTime>
  <Pages>8</Pages>
  <Words>54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‏א' אב, תשס"ז</vt:lpstr>
    </vt:vector>
  </TitlesOfParts>
  <Company/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‏א' אב, תשס"ז</dc:title>
  <dc:subject/>
  <dc:creator>hedva eliad</dc:creator>
  <cp:keywords/>
  <cp:lastModifiedBy>user</cp:lastModifiedBy>
  <cp:revision>2</cp:revision>
  <cp:lastPrinted>2019-03-20T13:50:00Z</cp:lastPrinted>
  <dcterms:created xsi:type="dcterms:W3CDTF">2020-07-23T12:03:00Z</dcterms:created>
  <dcterms:modified xsi:type="dcterms:W3CDTF">2020-07-23T12:03:00Z</dcterms:modified>
</cp:coreProperties>
</file>